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CA2" w:rsidRDefault="00266CA2"/>
    <w:p w:rsidR="006B27FD" w:rsidRDefault="006B27FD"/>
    <w:p w:rsidR="006B27FD" w:rsidRDefault="006B27FD"/>
    <w:p w:rsidR="006B27FD" w:rsidRDefault="006B27FD"/>
    <w:p w:rsidR="006B27FD" w:rsidRDefault="006B27FD"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1438DE68" wp14:editId="20076A6B">
                <wp:extent cx="304800" cy="304800"/>
                <wp:effectExtent l="0" t="0" r="0" b="0"/>
                <wp:docPr id="2" name="AutoShape 2" descr="blob:https://web.whatsapp.com/0e0fa95e-8290-4360-9a15-b4ba4ca243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947C8" id="AutoShape 2" o:spid="_x0000_s1026" alt="blob:https://web.whatsapp.com/0e0fa95e-8290-4360-9a15-b4ba4ca243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zhc6T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 wp14:anchorId="00B6DAB3">
            <wp:extent cx="5381414" cy="4495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00" cy="452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2AB" w:rsidRDefault="009862AB"/>
    <w:p w:rsidR="009862AB" w:rsidRDefault="009862AB"/>
    <w:p w:rsidR="009862AB" w:rsidRDefault="009862AB"/>
    <w:p w:rsidR="009862AB" w:rsidRDefault="009862AB"/>
    <w:p w:rsidR="009862AB" w:rsidRDefault="009862AB"/>
    <w:p w:rsidR="009862AB" w:rsidRDefault="009862AB"/>
    <w:p w:rsidR="009862AB" w:rsidRDefault="009862AB"/>
    <w:p w:rsidR="009862AB" w:rsidRDefault="009862AB"/>
    <w:p w:rsidR="009862AB" w:rsidRDefault="009862AB"/>
    <w:p w:rsidR="009862AB" w:rsidRDefault="009862AB">
      <w:r>
        <w:rPr>
          <w:noProof/>
          <w:lang w:val="es-AR" w:eastAsia="es-AR"/>
        </w:rPr>
        <w:lastRenderedPageBreak/>
        <mc:AlternateContent>
          <mc:Choice Requires="wps">
            <w:drawing>
              <wp:inline distT="0" distB="0" distL="0" distR="0" wp14:anchorId="4CDDFF60" wp14:editId="3854B44A">
                <wp:extent cx="304800" cy="304800"/>
                <wp:effectExtent l="0" t="0" r="0" b="0"/>
                <wp:docPr id="3" name="AutoShape 2" descr="blob:https://web.whatsapp.com/36c5e2ec-216d-4111-8020-c3d0591c9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583E95" id="AutoShape 2" o:spid="_x0000_s1026" alt="blob:https://web.whatsapp.com/36c5e2ec-216d-4111-8020-c3d0591c97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NQ5g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ZHDU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862AB" w:rsidRDefault="009862AB">
      <w:bookmarkStart w:id="0" w:name="_GoBack"/>
      <w:r>
        <w:rPr>
          <w:noProof/>
          <w:lang w:val="es-AR" w:eastAsia="es-AR"/>
        </w:rPr>
        <w:drawing>
          <wp:inline distT="0" distB="0" distL="0" distR="0" wp14:anchorId="06C35506">
            <wp:extent cx="6192520" cy="7943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"/>
                    <a:stretch/>
                  </pic:blipFill>
                  <pic:spPr bwMode="auto">
                    <a:xfrm>
                      <a:off x="0" y="0"/>
                      <a:ext cx="6199824" cy="79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62AB" w:rsidRDefault="009862AB"/>
    <w:p w:rsidR="009862AB" w:rsidRDefault="009862AB"/>
    <w:sectPr w:rsidR="009862A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FD"/>
    <w:rsid w:val="00266CA2"/>
    <w:rsid w:val="006B27FD"/>
    <w:rsid w:val="0098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D68EC"/>
  <w15:docId w15:val="{84FDA09B-57E2-4306-9606-2BE2CB6F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6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</cp:revision>
  <dcterms:created xsi:type="dcterms:W3CDTF">2024-10-18T23:58:00Z</dcterms:created>
  <dcterms:modified xsi:type="dcterms:W3CDTF">2024-10-19T00:04:00Z</dcterms:modified>
</cp:coreProperties>
</file>