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B9" w:rsidRDefault="00F76ACF"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2FE7B52F" wp14:editId="1965D08F">
                <wp:extent cx="304800" cy="304800"/>
                <wp:effectExtent l="0" t="0" r="0" b="0"/>
                <wp:docPr id="2" name="AutoShape 2" descr="blob:https://web.whatsapp.com/b5436ae1-cb15-4a81-bf48-a20b168fec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F2FD33" id="AutoShape 2" o:spid="_x0000_s1026" alt="blob:https://web.whatsapp.com/b5436ae1-cb15-4a81-bf48-a20b168fec6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kXZJ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 wp14:anchorId="109EB6FC">
            <wp:extent cx="5876925" cy="7200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6" t="11965" r="14193" b="26372"/>
                    <a:stretch/>
                  </pic:blipFill>
                  <pic:spPr bwMode="auto">
                    <a:xfrm>
                      <a:off x="0" y="0"/>
                      <a:ext cx="5881249" cy="72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4B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CF"/>
    <w:rsid w:val="00F76ACF"/>
    <w:rsid w:val="00FE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DD3C0-B8DE-4C0F-9696-55C6FC71A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1</cp:revision>
  <dcterms:created xsi:type="dcterms:W3CDTF">2025-05-10T00:17:00Z</dcterms:created>
  <dcterms:modified xsi:type="dcterms:W3CDTF">2025-05-10T00:19:00Z</dcterms:modified>
</cp:coreProperties>
</file>